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E92D" w14:textId="77777777" w:rsidR="00E75FB9" w:rsidRDefault="00E75FB9" w:rsidP="00E75FB9">
      <w:pPr>
        <w:ind w:firstLine="0"/>
        <w:rPr>
          <w:b/>
        </w:rPr>
      </w:pPr>
    </w:p>
    <w:p w14:paraId="5F2559F6" w14:textId="77777777" w:rsidR="00E75FB9" w:rsidRDefault="00E75FB9" w:rsidP="00E75FB9">
      <w:pPr>
        <w:pStyle w:val="Titel"/>
        <w:jc w:val="center"/>
      </w:pPr>
      <w:r>
        <w:t xml:space="preserve">Erklärung </w:t>
      </w:r>
      <w:r w:rsidR="00C24061">
        <w:t>Unteraufträge/</w:t>
      </w:r>
      <w:r>
        <w:t>Eignungsleihe</w:t>
      </w:r>
    </w:p>
    <w:p w14:paraId="174015B4" w14:textId="77777777" w:rsidR="00CD54E1" w:rsidRDefault="00CD54E1" w:rsidP="00E75FB9">
      <w:pPr>
        <w:ind w:firstLine="0"/>
        <w:rPr>
          <w:b/>
        </w:rPr>
      </w:pPr>
      <w:bookmarkStart w:id="0" w:name="_Hlk230942869"/>
      <w:r w:rsidRPr="00E91F98">
        <w:rPr>
          <w:rFonts w:cs="Arial"/>
          <w:b/>
        </w:rPr>
        <w:t>Lieferung und Leasing eines Radladers für den Betriebshof der Stadt Rathenow</w:t>
      </w:r>
      <w:bookmarkEnd w:id="0"/>
      <w:r w:rsidRPr="00E75FB9">
        <w:rPr>
          <w:b/>
        </w:rPr>
        <w:t xml:space="preserve"> </w:t>
      </w:r>
    </w:p>
    <w:p w14:paraId="0C1F55E0" w14:textId="19979C50" w:rsidR="008809BF" w:rsidRPr="00E75FB9" w:rsidRDefault="00E75FB9" w:rsidP="00E75FB9">
      <w:pPr>
        <w:ind w:firstLine="0"/>
        <w:rPr>
          <w:b/>
        </w:rPr>
      </w:pPr>
      <w:r w:rsidRPr="00E75FB9">
        <w:rPr>
          <w:b/>
        </w:rPr>
        <w:t>Vergabe</w:t>
      </w:r>
      <w:r w:rsidR="00817AB0">
        <w:rPr>
          <w:b/>
        </w:rPr>
        <w:t xml:space="preserve"> Nr. </w:t>
      </w:r>
      <w:r w:rsidR="00F56694">
        <w:rPr>
          <w:b/>
        </w:rPr>
        <w:t>0</w:t>
      </w:r>
      <w:r w:rsidR="00073A53">
        <w:rPr>
          <w:b/>
        </w:rPr>
        <w:t>2</w:t>
      </w:r>
      <w:r w:rsidR="00CD54E1">
        <w:rPr>
          <w:b/>
        </w:rPr>
        <w:t>6</w:t>
      </w:r>
      <w:r w:rsidR="00F56694">
        <w:rPr>
          <w:b/>
        </w:rPr>
        <w:t>/202</w:t>
      </w:r>
      <w:r w:rsidR="00B50299">
        <w:rPr>
          <w:b/>
        </w:rPr>
        <w:t>6</w:t>
      </w:r>
    </w:p>
    <w:tbl>
      <w:tblPr>
        <w:tblStyle w:val="Tabellenraster"/>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AB0" w:rsidRPr="00E75FB9" w14:paraId="6D20CED4" w14:textId="77777777" w:rsidTr="009B3D16">
        <w:trPr>
          <w:trHeight w:val="340"/>
        </w:trPr>
        <w:tc>
          <w:tcPr>
            <w:tcW w:w="9242" w:type="dxa"/>
            <w:tcBorders>
              <w:bottom w:val="single" w:sz="4" w:space="0" w:color="auto"/>
            </w:tcBorders>
          </w:tcPr>
          <w:p w14:paraId="292E37D6" w14:textId="77777777" w:rsidR="00817AB0" w:rsidRPr="008D18C4" w:rsidRDefault="0063679C" w:rsidP="008D18C4">
            <w:pPr>
              <w:ind w:firstLine="0"/>
              <w:rPr>
                <w:b/>
              </w:rPr>
            </w:pPr>
            <w:r>
              <w:rPr>
                <w:b/>
              </w:rPr>
              <w:t>Name des Bieters/Bewerbers:</w:t>
            </w:r>
          </w:p>
        </w:tc>
      </w:tr>
      <w:tr w:rsidR="00817AB0" w:rsidRPr="00E75FB9" w14:paraId="33DF7999" w14:textId="77777777" w:rsidTr="009B3D16">
        <w:trPr>
          <w:trHeight w:val="340"/>
        </w:trPr>
        <w:tc>
          <w:tcPr>
            <w:tcW w:w="9242" w:type="dxa"/>
            <w:tcBorders>
              <w:bottom w:val="single" w:sz="4" w:space="0" w:color="auto"/>
            </w:tcBorders>
          </w:tcPr>
          <w:p w14:paraId="1EAB7CCD" w14:textId="77777777" w:rsidR="00817AB0" w:rsidRDefault="0063679C" w:rsidP="008D18C4">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48B41B" w14:textId="77777777" w:rsidR="00153D42" w:rsidRPr="001C46AF" w:rsidRDefault="00153D42" w:rsidP="00153D42">
      <w:pPr>
        <w:ind w:firstLine="0"/>
        <w:rPr>
          <w:b/>
          <w:sz w:val="24"/>
          <w:szCs w:val="24"/>
        </w:rPr>
      </w:pPr>
      <w:r w:rsidRPr="001C46AF">
        <w:rPr>
          <w:b/>
          <w:sz w:val="24"/>
          <w:szCs w:val="24"/>
        </w:rPr>
        <w:t xml:space="preserve">Erklärung zu Unterauftragnehmer-/Nachunternehmerleistungen </w:t>
      </w:r>
    </w:p>
    <w:p w14:paraId="43323B43" w14:textId="77777777" w:rsidR="00153D42" w:rsidRDefault="00153D42" w:rsidP="00153D42">
      <w:pPr>
        <w:ind w:firstLine="0"/>
      </w:pPr>
      <w:r w:rsidRPr="00153D42">
        <w:t>Die Einschaltung von Unterauftragnehmern ist zulässig. Für diesen Fall tritt der Bieter als Generalunternehmer auf.</w:t>
      </w:r>
      <w:r>
        <w:rPr>
          <w:b/>
        </w:rPr>
        <w:t xml:space="preserve"> </w:t>
      </w:r>
      <w:r w:rsidRPr="00153D42">
        <w:t>Reine Zulieferer für den Auftragnehmer gelten nicht als Unteraufragnehmer im Sinne von § 36 VgV. Als Unterauftragnehmer im Sinne von § 36 VgV werden solche Unternehmen definiert, die im Auftrag und unter der alleinigen vertraglichen Verantwortung des Auftragnehmers vertragsgemäß geschuldete (Teil-)</w:t>
      </w:r>
      <w:r>
        <w:t xml:space="preserve"> </w:t>
      </w:r>
      <w:r w:rsidRPr="00153D42">
        <w:t>Leistungen erbringen.</w:t>
      </w:r>
    </w:p>
    <w:p w14:paraId="79184FCE" w14:textId="77777777" w:rsidR="00153D42" w:rsidRPr="00153D42" w:rsidRDefault="00153D42" w:rsidP="00153D42">
      <w:pPr>
        <w:ind w:firstLine="0"/>
      </w:pPr>
      <w:r w:rsidRPr="00153D42">
        <w:t>Die Zustimmung des Auftraggebers zu vorbenannten Unterauftragnehmern sowie zu den bezeichneten Teilleistungen gilt mit Vertragsabschluss als erteilt. Ein späterer Austausch der benannten Unterauftragnehmer ist nur mit schriftlicher Einwilligung des Auftraggebers zulässig.</w:t>
      </w:r>
    </w:p>
    <w:p w14:paraId="34BA8334" w14:textId="77777777" w:rsidR="00153D42" w:rsidRDefault="00153D42" w:rsidP="00C24061">
      <w:pPr>
        <w:ind w:left="284" w:hanging="284"/>
        <w:rPr>
          <w:rFonts w:cs="Arial"/>
          <w:sz w:val="24"/>
          <w:szCs w:val="24"/>
        </w:rPr>
      </w:pPr>
    </w:p>
    <w:p w14:paraId="724834FC" w14:textId="77777777" w:rsidR="00C24061" w:rsidRDefault="00CD54E1" w:rsidP="00C24061">
      <w:pPr>
        <w:ind w:left="284" w:hanging="284"/>
      </w:pPr>
      <w:sdt>
        <w:sdtPr>
          <w:rPr>
            <w:rFonts w:cs="Arial"/>
            <w:sz w:val="24"/>
            <w:szCs w:val="24"/>
          </w:rPr>
          <w:id w:val="768278421"/>
          <w14:checkbox>
            <w14:checked w14:val="0"/>
            <w14:checkedState w14:val="2612" w14:font="MS Gothic"/>
            <w14:uncheckedState w14:val="2610" w14:font="MS Gothic"/>
          </w14:checkbox>
        </w:sdtPr>
        <w:sdtEndPr/>
        <w:sdtContent>
          <w:r w:rsidR="00090A01">
            <w:rPr>
              <w:rFonts w:ascii="MS Gothic" w:eastAsia="MS Gothic" w:hAnsi="MS Gothic" w:cs="Arial" w:hint="eastAsia"/>
              <w:sz w:val="24"/>
              <w:szCs w:val="24"/>
            </w:rPr>
            <w:t>☐</w:t>
          </w:r>
        </w:sdtContent>
      </w:sdt>
      <w:r w:rsidR="00152E7B">
        <w:tab/>
      </w:r>
      <w:r w:rsidR="00153D42" w:rsidRPr="00153D42">
        <w:t>Zur Ausführung der im Angebot enthaltenen Leistungen benenne ich nachfolgend die für Teilleistungen vorgesehenen Unterauftragnehmer bzw. Nachunternehmer sowie Art und Umfang der betreffenden Teilleistungen des Leistungsverzeichnisses.</w:t>
      </w:r>
    </w:p>
    <w:p w14:paraId="5725923E" w14:textId="77777777" w:rsidR="00153D42" w:rsidRDefault="00153D42" w:rsidP="00C24061">
      <w:pPr>
        <w:ind w:left="284" w:hanging="284"/>
      </w:pPr>
    </w:p>
    <w:tbl>
      <w:tblPr>
        <w:tblStyle w:val="Tabellenraster"/>
        <w:tblW w:w="9640" w:type="dxa"/>
        <w:tblInd w:w="-34" w:type="dxa"/>
        <w:tblLook w:val="04A0" w:firstRow="1" w:lastRow="0" w:firstColumn="1" w:lastColumn="0" w:noHBand="0" w:noVBand="1"/>
      </w:tblPr>
      <w:tblGrid>
        <w:gridCol w:w="2977"/>
        <w:gridCol w:w="6663"/>
      </w:tblGrid>
      <w:tr w:rsidR="00821AC2" w:rsidRPr="00C31516" w14:paraId="563F0F8C" w14:textId="77777777" w:rsidTr="00DC3F8E">
        <w:tc>
          <w:tcPr>
            <w:tcW w:w="2977" w:type="dxa"/>
          </w:tcPr>
          <w:p w14:paraId="5768478A" w14:textId="77777777" w:rsidR="00821AC2" w:rsidRPr="00C31516" w:rsidRDefault="00153D42" w:rsidP="00821AC2">
            <w:pPr>
              <w:ind w:firstLine="0"/>
              <w:rPr>
                <w:b/>
                <w:sz w:val="16"/>
                <w:szCs w:val="16"/>
              </w:rPr>
            </w:pPr>
            <w:r>
              <w:rPr>
                <w:b/>
                <w:sz w:val="16"/>
                <w:szCs w:val="16"/>
              </w:rPr>
              <w:t xml:space="preserve">Name Unterauftragnehmer / </w:t>
            </w:r>
            <w:r w:rsidR="00821AC2" w:rsidRPr="00C31516">
              <w:rPr>
                <w:b/>
                <w:sz w:val="16"/>
                <w:szCs w:val="16"/>
              </w:rPr>
              <w:t>Nachunternehmer</w:t>
            </w:r>
            <w:r>
              <w:rPr>
                <w:b/>
                <w:sz w:val="16"/>
                <w:szCs w:val="16"/>
              </w:rPr>
              <w:t xml:space="preserve">, ggf. einschl. PQ-Nummer </w:t>
            </w:r>
          </w:p>
          <w:p w14:paraId="568D4C01" w14:textId="77777777" w:rsidR="00821AC2" w:rsidRPr="00C31516" w:rsidRDefault="00821AC2" w:rsidP="00A04D5A">
            <w:pPr>
              <w:ind w:firstLine="0"/>
              <w:rPr>
                <w:b/>
                <w:sz w:val="16"/>
                <w:szCs w:val="16"/>
              </w:rPr>
            </w:pPr>
            <w:r w:rsidRPr="00C31516">
              <w:rPr>
                <w:b/>
                <w:sz w:val="16"/>
                <w:szCs w:val="16"/>
              </w:rPr>
              <w:t>(</w:t>
            </w:r>
            <w:r w:rsidR="00153D42">
              <w:rPr>
                <w:b/>
                <w:sz w:val="16"/>
                <w:szCs w:val="16"/>
              </w:rPr>
              <w:t>falls vorhanden</w:t>
            </w:r>
            <w:r w:rsidRPr="00C31516">
              <w:rPr>
                <w:b/>
                <w:sz w:val="16"/>
                <w:szCs w:val="16"/>
              </w:rPr>
              <w:t>)</w:t>
            </w:r>
          </w:p>
        </w:tc>
        <w:tc>
          <w:tcPr>
            <w:tcW w:w="6663" w:type="dxa"/>
          </w:tcPr>
          <w:p w14:paraId="05A99829" w14:textId="77777777" w:rsidR="00821AC2" w:rsidRPr="00C31516" w:rsidRDefault="00153D42" w:rsidP="00821AC2">
            <w:pPr>
              <w:ind w:firstLine="0"/>
              <w:rPr>
                <w:b/>
                <w:sz w:val="16"/>
                <w:szCs w:val="16"/>
              </w:rPr>
            </w:pPr>
            <w:r>
              <w:rPr>
                <w:b/>
                <w:sz w:val="16"/>
                <w:szCs w:val="16"/>
              </w:rPr>
              <w:t xml:space="preserve">Beschreibung der Teilleistungen </w:t>
            </w:r>
          </w:p>
        </w:tc>
      </w:tr>
      <w:tr w:rsidR="00821AC2" w14:paraId="1838533A" w14:textId="77777777" w:rsidTr="00DC3F8E">
        <w:tc>
          <w:tcPr>
            <w:tcW w:w="2977" w:type="dxa"/>
          </w:tcPr>
          <w:p w14:paraId="4C443F9B" w14:textId="77777777" w:rsidR="00821AC2" w:rsidRDefault="00090A01" w:rsidP="00A04D5A">
            <w:pPr>
              <w:ind w:firstLine="0"/>
            </w:pPr>
            <w:r>
              <w:fldChar w:fldCharType="begin">
                <w:ffData>
                  <w:name w:val="Text4"/>
                  <w:enabled/>
                  <w:calcOnExit w:val="0"/>
                  <w:textInput/>
                </w:ffData>
              </w:fldChar>
            </w:r>
            <w:bookmarkStart w:id="1" w:name="Text4"/>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bookmarkEnd w:id="1"/>
            <w:r>
              <w:fldChar w:fldCharType="end"/>
            </w:r>
          </w:p>
        </w:tc>
        <w:tc>
          <w:tcPr>
            <w:tcW w:w="6663" w:type="dxa"/>
          </w:tcPr>
          <w:p w14:paraId="7148FDAA"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r w:rsidR="00153D42" w14:paraId="2F05F9B7" w14:textId="77777777" w:rsidTr="00DC3F8E">
        <w:tc>
          <w:tcPr>
            <w:tcW w:w="2977" w:type="dxa"/>
          </w:tcPr>
          <w:p w14:paraId="43DDA446"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28F3E0DB"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3D42" w14:paraId="1CEB34BE" w14:textId="77777777" w:rsidTr="00DC3F8E">
        <w:tc>
          <w:tcPr>
            <w:tcW w:w="2977" w:type="dxa"/>
          </w:tcPr>
          <w:p w14:paraId="1349B840"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0E2E2FC4" w14:textId="77777777" w:rsidR="00153D42" w:rsidRDefault="00153D42" w:rsidP="00A04D5A">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1AC2" w14:paraId="6989E0C1" w14:textId="77777777" w:rsidTr="00DC3F8E">
        <w:tc>
          <w:tcPr>
            <w:tcW w:w="2977" w:type="dxa"/>
          </w:tcPr>
          <w:p w14:paraId="06531BE4"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3D61BC84" w14:textId="77777777" w:rsidR="00821AC2" w:rsidRDefault="00090A01" w:rsidP="00A04D5A">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bl>
    <w:p w14:paraId="69802CEB" w14:textId="77777777" w:rsidR="00153D42" w:rsidRDefault="00153D42" w:rsidP="00153D42">
      <w:pPr>
        <w:autoSpaceDE w:val="0"/>
        <w:autoSpaceDN w:val="0"/>
        <w:adjustRightInd w:val="0"/>
        <w:jc w:val="left"/>
        <w:rPr>
          <w:rFonts w:cstheme="minorHAnsi"/>
        </w:rPr>
      </w:pPr>
    </w:p>
    <w:p w14:paraId="75482748" w14:textId="77777777" w:rsidR="00153D42" w:rsidRPr="001C46AF" w:rsidRDefault="00153D42" w:rsidP="001C46AF">
      <w:pPr>
        <w:autoSpaceDE w:val="0"/>
        <w:autoSpaceDN w:val="0"/>
        <w:adjustRightInd w:val="0"/>
        <w:jc w:val="left"/>
      </w:pPr>
      <w:r w:rsidRPr="001C46AF">
        <w:t>Der Bieter verpflichtet sich ausdrücklich,</w:t>
      </w:r>
    </w:p>
    <w:p w14:paraId="6C17F548" w14:textId="77777777" w:rsidR="00153D42" w:rsidRPr="001C46AF" w:rsidRDefault="00153D42" w:rsidP="001C46AF">
      <w:pPr>
        <w:pStyle w:val="Listenabsatz"/>
        <w:numPr>
          <w:ilvl w:val="0"/>
          <w:numId w:val="18"/>
        </w:numPr>
        <w:autoSpaceDE w:val="0"/>
        <w:autoSpaceDN w:val="0"/>
        <w:adjustRightInd w:val="0"/>
        <w:jc w:val="left"/>
      </w:pPr>
      <w:r w:rsidRPr="001C46AF">
        <w:t>Leistungen nur an Unterauftragnehmer zu übertragen, welche die erforderliche Zuverlässigkeit, Leistungsfähigkeit, Fachkunde und Gesetzestreue besitzen,</w:t>
      </w:r>
    </w:p>
    <w:p w14:paraId="6E29BC5F" w14:textId="77777777" w:rsidR="00153D42" w:rsidRPr="001C46AF" w:rsidRDefault="00153D42" w:rsidP="001C46AF">
      <w:pPr>
        <w:pStyle w:val="Listenabsatz"/>
        <w:numPr>
          <w:ilvl w:val="0"/>
          <w:numId w:val="18"/>
        </w:numPr>
        <w:autoSpaceDE w:val="0"/>
        <w:autoSpaceDN w:val="0"/>
        <w:adjustRightInd w:val="0"/>
        <w:spacing w:before="120"/>
        <w:jc w:val="left"/>
        <w:rPr>
          <w:color w:val="auto"/>
        </w:rPr>
      </w:pPr>
      <w:r w:rsidRPr="001C46AF">
        <w:rPr>
          <w:color w:val="auto"/>
        </w:rPr>
        <w:t>die vorherige schriftliche Zustimmung des Auftraggebers zu jedem Neueinsatz und Austausch von Unterauftragnehmern einzuholen,</w:t>
      </w:r>
    </w:p>
    <w:p w14:paraId="522C7408" w14:textId="77777777" w:rsidR="00153D42" w:rsidRPr="001C46AF" w:rsidRDefault="00153D42" w:rsidP="001C46AF">
      <w:pPr>
        <w:pStyle w:val="Listenabsatz"/>
        <w:numPr>
          <w:ilvl w:val="0"/>
          <w:numId w:val="18"/>
        </w:numPr>
        <w:autoSpaceDE w:val="0"/>
        <w:autoSpaceDN w:val="0"/>
        <w:adjustRightInd w:val="0"/>
        <w:spacing w:before="120"/>
        <w:jc w:val="left"/>
        <w:rPr>
          <w:color w:val="auto"/>
        </w:rPr>
      </w:pPr>
      <w:r w:rsidRPr="001C46AF">
        <w:rPr>
          <w:color w:val="auto"/>
        </w:rPr>
        <w:t>die Unterauftragnehmer zu verpflichten, die Weitergabe von Leistungen an andere Unternehmen gleichermaßen anzuzeigen,</w:t>
      </w:r>
    </w:p>
    <w:p w14:paraId="0E6C49ED" w14:textId="77777777" w:rsidR="00C24061" w:rsidRDefault="00153D42" w:rsidP="001C46AF">
      <w:pPr>
        <w:ind w:firstLine="0"/>
      </w:pPr>
      <w:r w:rsidRPr="001C46AF">
        <w:t>auf besondere Anforderung durch die Vergabestelle vor Zuschlagserteilung Verpflichtungserklärung</w:t>
      </w:r>
      <w:r w:rsidR="001C46AF">
        <w:t xml:space="preserve"> anderer Unternehmen</w:t>
      </w:r>
      <w:r w:rsidRPr="001C46AF">
        <w:t xml:space="preserve"> nach § 36 VgV innerhalb von 7 Tagen nach Zugang der Anforderung einzureichen.</w:t>
      </w:r>
    </w:p>
    <w:p w14:paraId="6B5CB59A" w14:textId="77777777" w:rsidR="001C46AF" w:rsidRDefault="001C46AF" w:rsidP="001C46AF">
      <w:pPr>
        <w:ind w:firstLine="0"/>
      </w:pPr>
    </w:p>
    <w:p w14:paraId="5EAFD11A" w14:textId="77777777" w:rsidR="001C46AF" w:rsidRDefault="001C46AF" w:rsidP="001C46AF">
      <w:pPr>
        <w:ind w:firstLine="0"/>
      </w:pPr>
    </w:p>
    <w:p w14:paraId="19F5AB8A" w14:textId="77777777" w:rsidR="001C46AF" w:rsidRDefault="001C46AF" w:rsidP="001C46AF">
      <w:pPr>
        <w:ind w:firstLine="0"/>
      </w:pPr>
    </w:p>
    <w:p w14:paraId="00C27F7D" w14:textId="77777777" w:rsidR="001C46AF" w:rsidRDefault="001C46AF" w:rsidP="001C46AF">
      <w:pPr>
        <w:ind w:firstLine="0"/>
      </w:pPr>
      <w:r w:rsidRPr="001C46AF">
        <w:rPr>
          <w:b/>
          <w:sz w:val="24"/>
          <w:szCs w:val="24"/>
        </w:rPr>
        <w:lastRenderedPageBreak/>
        <w:t>Erklärung zu</w:t>
      </w:r>
      <w:r>
        <w:rPr>
          <w:b/>
          <w:sz w:val="24"/>
          <w:szCs w:val="24"/>
        </w:rPr>
        <w:t>r</w:t>
      </w:r>
      <w:r w:rsidRPr="001C46AF">
        <w:rPr>
          <w:b/>
          <w:sz w:val="24"/>
          <w:szCs w:val="24"/>
        </w:rPr>
        <w:t xml:space="preserve"> </w:t>
      </w:r>
      <w:r>
        <w:rPr>
          <w:b/>
          <w:sz w:val="24"/>
          <w:szCs w:val="24"/>
        </w:rPr>
        <w:t>Eignungsleihe</w:t>
      </w:r>
    </w:p>
    <w:p w14:paraId="40A19449" w14:textId="77777777" w:rsidR="006B6C83" w:rsidRDefault="00CD54E1" w:rsidP="00821AC2">
      <w:pPr>
        <w:ind w:left="284" w:hanging="284"/>
      </w:pPr>
      <w:sdt>
        <w:sdtPr>
          <w:rPr>
            <w:rFonts w:cs="Arial"/>
            <w:sz w:val="24"/>
            <w:szCs w:val="24"/>
          </w:rPr>
          <w:id w:val="615872138"/>
          <w14:checkbox>
            <w14:checked w14:val="0"/>
            <w14:checkedState w14:val="2612" w14:font="MS Gothic"/>
            <w14:uncheckedState w14:val="2610" w14:font="MS Gothic"/>
          </w14:checkbox>
        </w:sdtPr>
        <w:sdtEndPr/>
        <w:sdtContent>
          <w:r w:rsidR="001C46AF">
            <w:rPr>
              <w:rFonts w:ascii="MS Gothic" w:eastAsia="MS Gothic" w:hAnsi="MS Gothic" w:cs="Arial" w:hint="eastAsia"/>
              <w:sz w:val="24"/>
              <w:szCs w:val="24"/>
            </w:rPr>
            <w:t>☐</w:t>
          </w:r>
        </w:sdtContent>
      </w:sdt>
      <w:r w:rsidR="00821AC2">
        <w:tab/>
      </w:r>
      <w:r w:rsidR="00AD562B">
        <w:t xml:space="preserve">Ich/Wir beabsichtige(n) </w:t>
      </w:r>
      <w:r w:rsidR="004A789E">
        <w:t>zum Nachweis meiner</w:t>
      </w:r>
      <w:r w:rsidR="00C759F5">
        <w:t>/unserer</w:t>
      </w:r>
      <w:r w:rsidR="004A789E">
        <w:t xml:space="preserve"> Eignung</w:t>
      </w:r>
      <w:r w:rsidR="00A63319">
        <w:t xml:space="preserve"> </w:t>
      </w:r>
      <w:r w:rsidR="00AD562B">
        <w:t xml:space="preserve">in </w:t>
      </w:r>
      <w:r w:rsidR="004A789E">
        <w:t>Hinblick</w:t>
      </w:r>
      <w:r w:rsidR="00AD562B">
        <w:t xml:space="preserve"> auf die wirtschaftliche und finanzielle bzw. technische und berufliche Leistungsfähigkeit </w:t>
      </w:r>
      <w:r w:rsidR="00A63319">
        <w:t xml:space="preserve">die </w:t>
      </w:r>
      <w:r w:rsidR="00A63319" w:rsidRPr="00152E7B">
        <w:t>Kapazitäten</w:t>
      </w:r>
      <w:r w:rsidR="00A63319">
        <w:t xml:space="preserve"> </w:t>
      </w:r>
      <w:r w:rsidR="00FE5BC9">
        <w:t>anderer Unternehmen</w:t>
      </w:r>
      <w:r w:rsidR="00AD562B">
        <w:t xml:space="preserve"> in Anspruch zu nehmen</w:t>
      </w:r>
      <w:r w:rsidR="001C46AF">
        <w:t xml:space="preserve">. Das entsprechende FB- Verpflichtungserklärung anderer Unternehmen wird auf Anforderung eingereicht. </w:t>
      </w:r>
    </w:p>
    <w:p w14:paraId="11C27F01" w14:textId="77777777" w:rsidR="00E75FB9" w:rsidRDefault="00E75FB9" w:rsidP="00821AC2">
      <w:pPr>
        <w:ind w:left="284" w:hanging="284"/>
      </w:pPr>
    </w:p>
    <w:tbl>
      <w:tblPr>
        <w:tblStyle w:val="Tabellenraster"/>
        <w:tblW w:w="9640" w:type="dxa"/>
        <w:tblInd w:w="-34" w:type="dxa"/>
        <w:tblLook w:val="04A0" w:firstRow="1" w:lastRow="0" w:firstColumn="1" w:lastColumn="0" w:noHBand="0" w:noVBand="1"/>
      </w:tblPr>
      <w:tblGrid>
        <w:gridCol w:w="2977"/>
        <w:gridCol w:w="6663"/>
      </w:tblGrid>
      <w:tr w:rsidR="006B6C83" w:rsidRPr="00C31516" w14:paraId="2AC3E40F" w14:textId="77777777" w:rsidTr="00DC3F8E">
        <w:tc>
          <w:tcPr>
            <w:tcW w:w="2977" w:type="dxa"/>
          </w:tcPr>
          <w:p w14:paraId="6D8EF711" w14:textId="77777777" w:rsidR="006B6C83" w:rsidRPr="00C31516" w:rsidRDefault="00FE5BC9" w:rsidP="00E75FB9">
            <w:pPr>
              <w:ind w:firstLine="0"/>
              <w:rPr>
                <w:b/>
                <w:sz w:val="16"/>
                <w:szCs w:val="16"/>
              </w:rPr>
            </w:pPr>
            <w:r>
              <w:rPr>
                <w:b/>
                <w:sz w:val="16"/>
                <w:szCs w:val="16"/>
              </w:rPr>
              <w:t>Unternehmen</w:t>
            </w:r>
          </w:p>
          <w:p w14:paraId="20A93FBD" w14:textId="77777777" w:rsidR="006B6C83" w:rsidRPr="00C31516" w:rsidRDefault="006B6C83" w:rsidP="00E75FB9">
            <w:pPr>
              <w:ind w:firstLine="0"/>
              <w:rPr>
                <w:b/>
                <w:sz w:val="16"/>
                <w:szCs w:val="16"/>
              </w:rPr>
            </w:pPr>
            <w:r w:rsidRPr="00C31516">
              <w:rPr>
                <w:b/>
                <w:sz w:val="16"/>
                <w:szCs w:val="16"/>
              </w:rPr>
              <w:t>(Firmenname, Sitz)</w:t>
            </w:r>
          </w:p>
        </w:tc>
        <w:tc>
          <w:tcPr>
            <w:tcW w:w="6663" w:type="dxa"/>
          </w:tcPr>
          <w:p w14:paraId="17FEF32E" w14:textId="77777777" w:rsidR="006B6C83" w:rsidRPr="00C31516" w:rsidRDefault="006B6C83" w:rsidP="00FE5BC9">
            <w:pPr>
              <w:ind w:firstLine="0"/>
              <w:rPr>
                <w:b/>
                <w:sz w:val="16"/>
                <w:szCs w:val="16"/>
              </w:rPr>
            </w:pPr>
            <w:r w:rsidRPr="00C31516">
              <w:rPr>
                <w:b/>
                <w:sz w:val="16"/>
                <w:szCs w:val="16"/>
              </w:rPr>
              <w:t>Angabe der Eignungsanforderungen</w:t>
            </w:r>
            <w:r w:rsidR="001C46AF">
              <w:rPr>
                <w:b/>
                <w:sz w:val="16"/>
                <w:szCs w:val="16"/>
              </w:rPr>
              <w:t>, die durch diese Unternehmen erfüllt werden</w:t>
            </w:r>
          </w:p>
        </w:tc>
      </w:tr>
      <w:tr w:rsidR="006B6C83" w14:paraId="3D4E74B8" w14:textId="77777777" w:rsidTr="00DC3F8E">
        <w:tc>
          <w:tcPr>
            <w:tcW w:w="2977" w:type="dxa"/>
          </w:tcPr>
          <w:p w14:paraId="3810DDB4"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7A161C74"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r w:rsidR="001C46AF" w14:paraId="60C607DD" w14:textId="77777777" w:rsidTr="00DC3F8E">
        <w:tc>
          <w:tcPr>
            <w:tcW w:w="2977" w:type="dxa"/>
          </w:tcPr>
          <w:p w14:paraId="05E083F3"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1132B13C"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6AF" w14:paraId="6A8BFCEB" w14:textId="77777777" w:rsidTr="00DC3F8E">
        <w:tc>
          <w:tcPr>
            <w:tcW w:w="2977" w:type="dxa"/>
          </w:tcPr>
          <w:p w14:paraId="2828848D"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63" w:type="dxa"/>
          </w:tcPr>
          <w:p w14:paraId="3571D1D7" w14:textId="77777777" w:rsidR="001C46AF" w:rsidRDefault="001C46AF" w:rsidP="00E75FB9">
            <w:pPr>
              <w:ind w:firstLine="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C83" w14:paraId="6A7FD0DA" w14:textId="77777777" w:rsidTr="00DC3F8E">
        <w:tc>
          <w:tcPr>
            <w:tcW w:w="2977" w:type="dxa"/>
          </w:tcPr>
          <w:p w14:paraId="1772BF15"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c>
          <w:tcPr>
            <w:tcW w:w="6663" w:type="dxa"/>
          </w:tcPr>
          <w:p w14:paraId="281937D6" w14:textId="77777777" w:rsidR="006B6C83" w:rsidRDefault="00090A01" w:rsidP="00E75FB9">
            <w:pPr>
              <w:ind w:firstLine="0"/>
            </w:pPr>
            <w:r>
              <w:fldChar w:fldCharType="begin">
                <w:ffData>
                  <w:name w:val="Text4"/>
                  <w:enabled/>
                  <w:calcOnExit w:val="0"/>
                  <w:textInput/>
                </w:ffData>
              </w:fldChar>
            </w:r>
            <w:r>
              <w:instrText xml:space="preserve"> FORMTEXT </w:instrText>
            </w:r>
            <w:r>
              <w:fldChar w:fldCharType="separate"/>
            </w:r>
            <w:r w:rsidR="00D112F4">
              <w:rPr>
                <w:noProof/>
              </w:rPr>
              <w:t> </w:t>
            </w:r>
            <w:r w:rsidR="00D112F4">
              <w:rPr>
                <w:noProof/>
              </w:rPr>
              <w:t> </w:t>
            </w:r>
            <w:r w:rsidR="00D112F4">
              <w:rPr>
                <w:noProof/>
              </w:rPr>
              <w:t> </w:t>
            </w:r>
            <w:r w:rsidR="00D112F4">
              <w:rPr>
                <w:noProof/>
              </w:rPr>
              <w:t> </w:t>
            </w:r>
            <w:r w:rsidR="00D112F4">
              <w:rPr>
                <w:noProof/>
              </w:rPr>
              <w:t> </w:t>
            </w:r>
            <w:r>
              <w:fldChar w:fldCharType="end"/>
            </w:r>
          </w:p>
        </w:tc>
      </w:tr>
    </w:tbl>
    <w:p w14:paraId="447C194E" w14:textId="77777777" w:rsidR="00DC3F8E" w:rsidRDefault="00DC3F8E" w:rsidP="00AD562B">
      <w:pPr>
        <w:spacing w:before="0" w:line="240" w:lineRule="auto"/>
        <w:ind w:firstLine="0"/>
        <w:jc w:val="right"/>
        <w:rPr>
          <w:sz w:val="16"/>
          <w:szCs w:val="16"/>
        </w:rPr>
      </w:pPr>
    </w:p>
    <w:p w14:paraId="67E3A491" w14:textId="77777777" w:rsidR="004A789E" w:rsidRDefault="004A789E" w:rsidP="00E75FB9">
      <w:pPr>
        <w:ind w:firstLine="0"/>
      </w:pPr>
    </w:p>
    <w:p w14:paraId="232D49B6" w14:textId="77777777" w:rsidR="004A789E" w:rsidRPr="005A6A02" w:rsidRDefault="004A789E" w:rsidP="004A789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1B718856" w14:textId="77777777" w:rsidR="001C46AF" w:rsidRDefault="001C46AF" w:rsidP="001C46AF">
      <w:pPr>
        <w:pStyle w:val="Default"/>
        <w:spacing w:line="276" w:lineRule="auto"/>
        <w:rPr>
          <w:rFonts w:eastAsia="Arial"/>
          <w:spacing w:val="-1"/>
          <w:sz w:val="20"/>
        </w:rPr>
      </w:pPr>
      <w:r>
        <w:rPr>
          <w:rFonts w:eastAsia="Arial"/>
          <w:spacing w:val="-1"/>
          <w:sz w:val="20"/>
        </w:rPr>
        <w:t xml:space="preserve">Ort, Datum: </w:t>
      </w:r>
      <w:r>
        <w:rPr>
          <w:rFonts w:eastAsia="Arial"/>
          <w:spacing w:val="-1"/>
          <w:sz w:val="20"/>
        </w:rPr>
        <w:fldChar w:fldCharType="begin">
          <w:ffData>
            <w:name w:val="Text48"/>
            <w:enabled/>
            <w:calcOnExit w:val="0"/>
            <w:textInput/>
          </w:ffData>
        </w:fldChar>
      </w:r>
      <w:bookmarkStart w:id="2" w:name="Text48"/>
      <w:r>
        <w:rPr>
          <w:rFonts w:eastAsia="Arial"/>
          <w:spacing w:val="-1"/>
          <w:sz w:val="20"/>
        </w:rPr>
        <w:instrText xml:space="preserve"> FORMTEXT </w:instrText>
      </w:r>
      <w:r>
        <w:rPr>
          <w:rFonts w:eastAsia="Arial"/>
          <w:spacing w:val="-1"/>
          <w:sz w:val="20"/>
        </w:rPr>
      </w:r>
      <w:r>
        <w:rPr>
          <w:rFonts w:eastAsia="Arial"/>
          <w:spacing w:val="-1"/>
          <w:sz w:val="20"/>
        </w:rPr>
        <w:fldChar w:fldCharType="separate"/>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spacing w:val="-1"/>
          <w:sz w:val="20"/>
        </w:rPr>
        <w:fldChar w:fldCharType="end"/>
      </w:r>
      <w:bookmarkEnd w:id="2"/>
    </w:p>
    <w:p w14:paraId="6D880E13" w14:textId="77777777" w:rsidR="001C46AF" w:rsidRDefault="001C46AF" w:rsidP="001C46AF">
      <w:pPr>
        <w:pStyle w:val="Default"/>
        <w:spacing w:line="276" w:lineRule="auto"/>
        <w:rPr>
          <w:rFonts w:eastAsia="Arial"/>
          <w:spacing w:val="-1"/>
          <w:sz w:val="20"/>
        </w:rPr>
      </w:pPr>
    </w:p>
    <w:p w14:paraId="1790F002" w14:textId="77777777" w:rsidR="001C46AF" w:rsidRDefault="001C46AF" w:rsidP="001C46AF">
      <w:pPr>
        <w:pStyle w:val="Default"/>
        <w:spacing w:line="276" w:lineRule="auto"/>
        <w:rPr>
          <w:rFonts w:eastAsia="Arial"/>
          <w:spacing w:val="-1"/>
          <w:sz w:val="20"/>
        </w:rPr>
      </w:pPr>
    </w:p>
    <w:tbl>
      <w:tblPr>
        <w:tblStyle w:val="Tabellenraster"/>
        <w:tblW w:w="10146" w:type="dxa"/>
        <w:tblLook w:val="04A0" w:firstRow="1" w:lastRow="0" w:firstColumn="1" w:lastColumn="0" w:noHBand="0" w:noVBand="1"/>
      </w:tblPr>
      <w:tblGrid>
        <w:gridCol w:w="10146"/>
      </w:tblGrid>
      <w:tr w:rsidR="001C46AF" w14:paraId="68E9FF31" w14:textId="77777777" w:rsidTr="007467CB">
        <w:trPr>
          <w:trHeight w:val="1271"/>
        </w:trPr>
        <w:tc>
          <w:tcPr>
            <w:tcW w:w="10146" w:type="dxa"/>
          </w:tcPr>
          <w:p w14:paraId="2E542F01" w14:textId="77777777" w:rsidR="001C46AF" w:rsidRDefault="001C46AF" w:rsidP="007467CB">
            <w:pPr>
              <w:pStyle w:val="Default"/>
              <w:spacing w:line="276" w:lineRule="auto"/>
              <w:rPr>
                <w:rFonts w:eastAsia="Arial"/>
                <w:spacing w:val="-1"/>
                <w:sz w:val="20"/>
              </w:rPr>
            </w:pPr>
          </w:p>
          <w:p w14:paraId="6E9C0EA1" w14:textId="77777777" w:rsidR="001C46AF" w:rsidRDefault="001C46AF" w:rsidP="007467CB">
            <w:pPr>
              <w:pStyle w:val="Default"/>
              <w:spacing w:line="276" w:lineRule="auto"/>
              <w:rPr>
                <w:rFonts w:eastAsia="Arial"/>
                <w:spacing w:val="-1"/>
                <w:sz w:val="20"/>
              </w:rPr>
            </w:pPr>
            <w:r>
              <w:rPr>
                <w:rFonts w:eastAsia="Arial"/>
                <w:spacing w:val="-1"/>
                <w:sz w:val="20"/>
              </w:rPr>
              <w:fldChar w:fldCharType="begin">
                <w:ffData>
                  <w:name w:val="Text49"/>
                  <w:enabled/>
                  <w:calcOnExit w:val="0"/>
                  <w:textInput/>
                </w:ffData>
              </w:fldChar>
            </w:r>
            <w:bookmarkStart w:id="3" w:name="Text49"/>
            <w:r>
              <w:rPr>
                <w:rFonts w:eastAsia="Arial"/>
                <w:spacing w:val="-1"/>
                <w:sz w:val="20"/>
              </w:rPr>
              <w:instrText xml:space="preserve"> FORMTEXT </w:instrText>
            </w:r>
            <w:r>
              <w:rPr>
                <w:rFonts w:eastAsia="Arial"/>
                <w:spacing w:val="-1"/>
                <w:sz w:val="20"/>
              </w:rPr>
            </w:r>
            <w:r>
              <w:rPr>
                <w:rFonts w:eastAsia="Arial"/>
                <w:spacing w:val="-1"/>
                <w:sz w:val="20"/>
              </w:rPr>
              <w:fldChar w:fldCharType="separate"/>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noProof/>
                <w:spacing w:val="-1"/>
                <w:sz w:val="20"/>
              </w:rPr>
              <w:t> </w:t>
            </w:r>
            <w:r>
              <w:rPr>
                <w:rFonts w:eastAsia="Arial"/>
                <w:spacing w:val="-1"/>
                <w:sz w:val="20"/>
              </w:rPr>
              <w:fldChar w:fldCharType="end"/>
            </w:r>
            <w:bookmarkEnd w:id="3"/>
          </w:p>
          <w:p w14:paraId="73EA2B73" w14:textId="77777777" w:rsidR="001C46AF" w:rsidRDefault="001C46AF" w:rsidP="007467CB">
            <w:pPr>
              <w:pStyle w:val="Default"/>
              <w:spacing w:line="276" w:lineRule="auto"/>
              <w:rPr>
                <w:rFonts w:eastAsia="Arial"/>
                <w:spacing w:val="-1"/>
                <w:sz w:val="20"/>
              </w:rPr>
            </w:pPr>
          </w:p>
          <w:p w14:paraId="7991C971" w14:textId="77777777" w:rsidR="001C46AF" w:rsidRDefault="001C46AF" w:rsidP="007467CB">
            <w:pPr>
              <w:pStyle w:val="Default"/>
              <w:spacing w:line="276" w:lineRule="auto"/>
              <w:rPr>
                <w:rFonts w:eastAsia="Arial"/>
                <w:spacing w:val="-1"/>
                <w:sz w:val="20"/>
              </w:rPr>
            </w:pPr>
            <w:r>
              <w:rPr>
                <w:rFonts w:eastAsia="Arial"/>
                <w:spacing w:val="-1"/>
                <w:sz w:val="20"/>
              </w:rPr>
              <w:t>Bieter (Unternehmen)</w:t>
            </w:r>
          </w:p>
        </w:tc>
      </w:tr>
    </w:tbl>
    <w:p w14:paraId="73EFE07A" w14:textId="77777777" w:rsidR="001C46AF" w:rsidRDefault="001C46AF" w:rsidP="001C46AF">
      <w:pPr>
        <w:pStyle w:val="Default"/>
        <w:spacing w:line="276" w:lineRule="auto"/>
        <w:rPr>
          <w:rFonts w:eastAsia="Arial"/>
          <w:spacing w:val="-1"/>
          <w:sz w:val="20"/>
        </w:rPr>
      </w:pPr>
    </w:p>
    <w:p w14:paraId="548394D1" w14:textId="77777777" w:rsidR="001C46AF" w:rsidRPr="001C46AF" w:rsidRDefault="001C46AF" w:rsidP="001C46AF"/>
    <w:p w14:paraId="56F0F05D" w14:textId="77777777" w:rsidR="001C46AF" w:rsidRPr="001C46AF" w:rsidRDefault="001C46AF" w:rsidP="001C46AF"/>
    <w:p w14:paraId="744202D6" w14:textId="77777777" w:rsidR="001C46AF" w:rsidRPr="001C46AF" w:rsidRDefault="001C46AF" w:rsidP="001C46AF"/>
    <w:p w14:paraId="2373D0E4" w14:textId="77777777" w:rsidR="001C46AF" w:rsidRPr="001C46AF" w:rsidRDefault="001C46AF" w:rsidP="001C46AF"/>
    <w:p w14:paraId="2D218C20" w14:textId="77777777" w:rsidR="001C46AF" w:rsidRPr="001C46AF" w:rsidRDefault="001C46AF" w:rsidP="001C46AF"/>
    <w:p w14:paraId="7B098488" w14:textId="77777777" w:rsidR="001C46AF" w:rsidRPr="001C46AF" w:rsidRDefault="001C46AF" w:rsidP="001C46AF"/>
    <w:p w14:paraId="372E5E9A" w14:textId="77777777" w:rsidR="001C46AF" w:rsidRPr="001C46AF" w:rsidRDefault="001C46AF" w:rsidP="001C46AF"/>
    <w:p w14:paraId="08F003E7" w14:textId="77777777" w:rsidR="001C46AF" w:rsidRPr="001C46AF" w:rsidRDefault="001C46AF" w:rsidP="001C46AF"/>
    <w:p w14:paraId="7AD2731B" w14:textId="77777777" w:rsidR="001C46AF" w:rsidRPr="001C46AF" w:rsidRDefault="001C46AF" w:rsidP="001C46AF"/>
    <w:p w14:paraId="7696C9DE" w14:textId="77777777" w:rsidR="001C46AF" w:rsidRPr="001C46AF" w:rsidRDefault="001C46AF" w:rsidP="001C46AF"/>
    <w:p w14:paraId="11CB3B9E" w14:textId="77777777" w:rsidR="001C46AF" w:rsidRPr="001C46AF" w:rsidRDefault="001C46AF" w:rsidP="001C46AF"/>
    <w:sectPr w:rsidR="001C46AF" w:rsidRPr="001C46AF"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0419" w14:textId="77777777" w:rsidR="00D112F4" w:rsidRDefault="00D112F4" w:rsidP="00B3223D">
      <w:pPr>
        <w:spacing w:after="0" w:line="240" w:lineRule="auto"/>
      </w:pPr>
      <w:r>
        <w:separator/>
      </w:r>
    </w:p>
  </w:endnote>
  <w:endnote w:type="continuationSeparator" w:id="0">
    <w:p w14:paraId="6E1B45DC" w14:textId="77777777" w:rsidR="00D112F4" w:rsidRDefault="00D112F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170638"/>
      <w:docPartObj>
        <w:docPartGallery w:val="Page Numbers (Bottom of Page)"/>
        <w:docPartUnique/>
      </w:docPartObj>
    </w:sdtPr>
    <w:sdtEndPr/>
    <w:sdtContent>
      <w:p w14:paraId="29C396E5" w14:textId="77777777" w:rsidR="000C4A28" w:rsidRDefault="000C4A28">
        <w:pPr>
          <w:pStyle w:val="Fuzeile"/>
          <w:jc w:val="center"/>
        </w:pPr>
        <w:r>
          <w:fldChar w:fldCharType="begin"/>
        </w:r>
        <w:r>
          <w:instrText>PAGE   \* MERGEFORMAT</w:instrText>
        </w:r>
        <w:r>
          <w:fldChar w:fldCharType="separate"/>
        </w:r>
        <w:r w:rsidR="00E512F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C3AE" w14:textId="77777777" w:rsidR="00D112F4" w:rsidRDefault="00D112F4" w:rsidP="00B3223D">
      <w:pPr>
        <w:spacing w:after="0" w:line="240" w:lineRule="auto"/>
      </w:pPr>
      <w:r>
        <w:separator/>
      </w:r>
    </w:p>
  </w:footnote>
  <w:footnote w:type="continuationSeparator" w:id="0">
    <w:p w14:paraId="222EC7C5" w14:textId="77777777" w:rsidR="00D112F4" w:rsidRDefault="00D112F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40A2" w14:textId="77777777" w:rsidR="00392B14" w:rsidRPr="008E3725" w:rsidRDefault="00392B14" w:rsidP="00A30BBB">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 xml:space="preserve"> </w:t>
    </w:r>
    <w:r w:rsidRPr="008E3725">
      <w:rPr>
        <w:rFonts w:eastAsia="Times New Roman" w:cs="Arial"/>
        <w:szCs w:val="20"/>
        <w:lang w:eastAsia="de-DE"/>
      </w:rPr>
      <w:tab/>
    </w:r>
    <w:r w:rsidR="008809BF">
      <w:rPr>
        <w:rFonts w:eastAsia="Times New Roman" w:cs="Arial"/>
        <w:szCs w:val="20"/>
        <w:lang w:eastAsia="de-DE"/>
      </w:rPr>
      <w:t>Formular</w:t>
    </w:r>
    <w:r w:rsidR="00F42711">
      <w:rPr>
        <w:rFonts w:eastAsia="Times New Roman" w:cs="Arial"/>
        <w:szCs w:val="20"/>
        <w:lang w:eastAsia="de-DE"/>
      </w:rPr>
      <w:t xml:space="preserve"> 4.3 EU</w:t>
    </w:r>
  </w:p>
  <w:p w14:paraId="64126C74" w14:textId="77777777" w:rsidR="00392B14" w:rsidRPr="008E3725" w:rsidRDefault="001C46AF" w:rsidP="00A30BBB">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5332B5">
      <w:rPr>
        <w:rFonts w:eastAsia="Times New Roman" w:cs="Arial"/>
        <w:szCs w:val="20"/>
        <w:lang w:eastAsia="de-DE"/>
      </w:rPr>
      <w:t>/20</w:t>
    </w:r>
    <w:r>
      <w:rPr>
        <w:rFonts w:eastAsia="Times New Roman" w:cs="Arial"/>
        <w:szCs w:val="20"/>
        <w:lang w:eastAsia="de-DE"/>
      </w:rPr>
      <w:t>25</w:t>
    </w:r>
    <w:r w:rsidR="00392B14" w:rsidRPr="008E3725">
      <w:rPr>
        <w:rFonts w:eastAsia="Times New Roman" w:cs="Arial"/>
        <w:szCs w:val="20"/>
        <w:lang w:eastAsia="de-DE"/>
      </w:rPr>
      <w:tab/>
    </w:r>
    <w:r w:rsidR="00E75FB9">
      <w:rPr>
        <w:rFonts w:eastAsia="Times New Roman" w:cs="Arial"/>
        <w:szCs w:val="20"/>
        <w:lang w:eastAsia="de-DE"/>
      </w:rPr>
      <w:t xml:space="preserve">Erklärung </w:t>
    </w:r>
    <w:r w:rsidR="001A039D">
      <w:rPr>
        <w:rFonts w:eastAsia="Times New Roman" w:cs="Arial"/>
        <w:szCs w:val="20"/>
        <w:lang w:eastAsia="de-DE"/>
      </w:rPr>
      <w:t>Unteraufträge/</w:t>
    </w:r>
    <w:r w:rsidR="00E75FB9">
      <w:rPr>
        <w:rFonts w:eastAsia="Times New Roman" w:cs="Arial"/>
        <w:szCs w:val="20"/>
        <w:lang w:eastAsia="de-DE"/>
      </w:rPr>
      <w:t>Eignungsleihe</w:t>
    </w:r>
  </w:p>
  <w:p w14:paraId="31D783A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632FB5"/>
    <w:multiLevelType w:val="hybridMultilevel"/>
    <w:tmpl w:val="DC1A66B2"/>
    <w:lvl w:ilvl="0" w:tplc="B07280F0">
      <w:start w:val="6"/>
      <w:numFmt w:val="bullet"/>
      <w:lvlText w:val="-"/>
      <w:lvlJc w:val="left"/>
      <w:pPr>
        <w:ind w:left="1074" w:hanging="360"/>
      </w:pPr>
      <w:rPr>
        <w:rFonts w:ascii="Arial" w:eastAsiaTheme="minorHAnsi" w:hAnsi="Arial" w:cs="Aria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97226372">
    <w:abstractNumId w:val="2"/>
  </w:num>
  <w:num w:numId="2" w16cid:durableId="1742871611">
    <w:abstractNumId w:val="7"/>
  </w:num>
  <w:num w:numId="3" w16cid:durableId="374935144">
    <w:abstractNumId w:val="0"/>
  </w:num>
  <w:num w:numId="4" w16cid:durableId="10764215">
    <w:abstractNumId w:val="7"/>
    <w:lvlOverride w:ilvl="0">
      <w:startOverride w:val="1"/>
    </w:lvlOverride>
  </w:num>
  <w:num w:numId="5" w16cid:durableId="328484637">
    <w:abstractNumId w:val="7"/>
    <w:lvlOverride w:ilvl="0">
      <w:startOverride w:val="1"/>
    </w:lvlOverride>
  </w:num>
  <w:num w:numId="6" w16cid:durableId="1983581919">
    <w:abstractNumId w:val="13"/>
  </w:num>
  <w:num w:numId="7" w16cid:durableId="744844357">
    <w:abstractNumId w:val="4"/>
  </w:num>
  <w:num w:numId="8" w16cid:durableId="38357249">
    <w:abstractNumId w:val="6"/>
  </w:num>
  <w:num w:numId="9" w16cid:durableId="708798081">
    <w:abstractNumId w:val="11"/>
  </w:num>
  <w:num w:numId="10" w16cid:durableId="204831355">
    <w:abstractNumId w:val="8"/>
  </w:num>
  <w:num w:numId="11" w16cid:durableId="1708215493">
    <w:abstractNumId w:val="12"/>
  </w:num>
  <w:num w:numId="12" w16cid:durableId="393506580">
    <w:abstractNumId w:val="9"/>
  </w:num>
  <w:num w:numId="13" w16cid:durableId="698049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625217">
    <w:abstractNumId w:val="10"/>
  </w:num>
  <w:num w:numId="15" w16cid:durableId="911281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7436303">
    <w:abstractNumId w:val="3"/>
  </w:num>
  <w:num w:numId="17" w16cid:durableId="1051881277">
    <w:abstractNumId w:val="5"/>
  </w:num>
  <w:num w:numId="18" w16cid:durableId="2071151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iq0iEuMEAed+eddugUq/KTeBy8G50uKVUJfJdnFOTO4ImQnocXckSB1HCekH+d31iLAXNaXgrKrwy6gaIjr+A==" w:salt="YTd1EfdYA6HTHjd6c7O/wg=="/>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F4"/>
    <w:rsid w:val="000002EF"/>
    <w:rsid w:val="000015AF"/>
    <w:rsid w:val="000055FA"/>
    <w:rsid w:val="00043A3E"/>
    <w:rsid w:val="00073A53"/>
    <w:rsid w:val="00076066"/>
    <w:rsid w:val="0007702A"/>
    <w:rsid w:val="000847F8"/>
    <w:rsid w:val="00090A01"/>
    <w:rsid w:val="000C4A28"/>
    <w:rsid w:val="000F1E80"/>
    <w:rsid w:val="00124CE3"/>
    <w:rsid w:val="00142A43"/>
    <w:rsid w:val="00147204"/>
    <w:rsid w:val="00152E7B"/>
    <w:rsid w:val="00153D42"/>
    <w:rsid w:val="0016700F"/>
    <w:rsid w:val="001A039D"/>
    <w:rsid w:val="001B2FE5"/>
    <w:rsid w:val="001B3C00"/>
    <w:rsid w:val="001C46AF"/>
    <w:rsid w:val="00201F16"/>
    <w:rsid w:val="00216094"/>
    <w:rsid w:val="00233C49"/>
    <w:rsid w:val="002404AB"/>
    <w:rsid w:val="0026517C"/>
    <w:rsid w:val="00275109"/>
    <w:rsid w:val="002E471C"/>
    <w:rsid w:val="002E6E01"/>
    <w:rsid w:val="003333F2"/>
    <w:rsid w:val="00362167"/>
    <w:rsid w:val="003730AD"/>
    <w:rsid w:val="00392B14"/>
    <w:rsid w:val="003D2DBB"/>
    <w:rsid w:val="00485628"/>
    <w:rsid w:val="00493D6A"/>
    <w:rsid w:val="004A789E"/>
    <w:rsid w:val="004B1045"/>
    <w:rsid w:val="004D160C"/>
    <w:rsid w:val="004E6FE4"/>
    <w:rsid w:val="00500637"/>
    <w:rsid w:val="005332B5"/>
    <w:rsid w:val="00545F2C"/>
    <w:rsid w:val="00547B27"/>
    <w:rsid w:val="0055106E"/>
    <w:rsid w:val="00553078"/>
    <w:rsid w:val="00571E50"/>
    <w:rsid w:val="005737E6"/>
    <w:rsid w:val="005906C4"/>
    <w:rsid w:val="005C113E"/>
    <w:rsid w:val="005C7194"/>
    <w:rsid w:val="005E6B2F"/>
    <w:rsid w:val="005F090E"/>
    <w:rsid w:val="00625952"/>
    <w:rsid w:val="0063679C"/>
    <w:rsid w:val="00653744"/>
    <w:rsid w:val="0066703F"/>
    <w:rsid w:val="00690CFA"/>
    <w:rsid w:val="006A716E"/>
    <w:rsid w:val="006B6C83"/>
    <w:rsid w:val="006C3FCB"/>
    <w:rsid w:val="006C4AE5"/>
    <w:rsid w:val="006C72CB"/>
    <w:rsid w:val="006D4A00"/>
    <w:rsid w:val="006D4B39"/>
    <w:rsid w:val="00700904"/>
    <w:rsid w:val="00742DDD"/>
    <w:rsid w:val="0076392A"/>
    <w:rsid w:val="0076579F"/>
    <w:rsid w:val="00781FDB"/>
    <w:rsid w:val="00782973"/>
    <w:rsid w:val="007D2379"/>
    <w:rsid w:val="00805504"/>
    <w:rsid w:val="00817AB0"/>
    <w:rsid w:val="00821AC2"/>
    <w:rsid w:val="00840E64"/>
    <w:rsid w:val="008466F0"/>
    <w:rsid w:val="00850E29"/>
    <w:rsid w:val="00860C7E"/>
    <w:rsid w:val="008809BF"/>
    <w:rsid w:val="008A2FC9"/>
    <w:rsid w:val="008A45AB"/>
    <w:rsid w:val="008D18C4"/>
    <w:rsid w:val="008D7A48"/>
    <w:rsid w:val="008E3725"/>
    <w:rsid w:val="00900F3E"/>
    <w:rsid w:val="009541EE"/>
    <w:rsid w:val="00954806"/>
    <w:rsid w:val="00955686"/>
    <w:rsid w:val="009868E4"/>
    <w:rsid w:val="0099082B"/>
    <w:rsid w:val="009E0F9C"/>
    <w:rsid w:val="00A07CE9"/>
    <w:rsid w:val="00A30BBB"/>
    <w:rsid w:val="00A405CD"/>
    <w:rsid w:val="00A55C7C"/>
    <w:rsid w:val="00A63319"/>
    <w:rsid w:val="00AB08E4"/>
    <w:rsid w:val="00AB33CC"/>
    <w:rsid w:val="00AC0471"/>
    <w:rsid w:val="00AC3CCA"/>
    <w:rsid w:val="00AC4068"/>
    <w:rsid w:val="00AD562B"/>
    <w:rsid w:val="00B3223D"/>
    <w:rsid w:val="00B44748"/>
    <w:rsid w:val="00B50299"/>
    <w:rsid w:val="00B57EF0"/>
    <w:rsid w:val="00B61FC9"/>
    <w:rsid w:val="00B7667B"/>
    <w:rsid w:val="00B91A1F"/>
    <w:rsid w:val="00BD6B6B"/>
    <w:rsid w:val="00C24061"/>
    <w:rsid w:val="00C31516"/>
    <w:rsid w:val="00C53C30"/>
    <w:rsid w:val="00C53CAA"/>
    <w:rsid w:val="00C759F5"/>
    <w:rsid w:val="00CD54E1"/>
    <w:rsid w:val="00D05791"/>
    <w:rsid w:val="00D112F4"/>
    <w:rsid w:val="00D153FC"/>
    <w:rsid w:val="00D20E81"/>
    <w:rsid w:val="00D32707"/>
    <w:rsid w:val="00D4632A"/>
    <w:rsid w:val="00D502DB"/>
    <w:rsid w:val="00D56E64"/>
    <w:rsid w:val="00D93537"/>
    <w:rsid w:val="00D946FE"/>
    <w:rsid w:val="00DB4148"/>
    <w:rsid w:val="00DC3F8E"/>
    <w:rsid w:val="00DD471A"/>
    <w:rsid w:val="00E354C7"/>
    <w:rsid w:val="00E512F7"/>
    <w:rsid w:val="00E54D8D"/>
    <w:rsid w:val="00E704F4"/>
    <w:rsid w:val="00E75FB9"/>
    <w:rsid w:val="00E857FD"/>
    <w:rsid w:val="00E90673"/>
    <w:rsid w:val="00EA46E3"/>
    <w:rsid w:val="00EB6F70"/>
    <w:rsid w:val="00EF66D9"/>
    <w:rsid w:val="00F34854"/>
    <w:rsid w:val="00F40C11"/>
    <w:rsid w:val="00F42711"/>
    <w:rsid w:val="00F56694"/>
    <w:rsid w:val="00F6643F"/>
    <w:rsid w:val="00FE2CC5"/>
    <w:rsid w:val="00FE5BC9"/>
    <w:rsid w:val="00FE7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65C7DA"/>
  <w15:docId w15:val="{3F24ACFA-9FB8-434D-9D10-9CDA6D1B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3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46A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275333468">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459617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4.3%20EU%20Erkl&#228;rung%20Unterauftr&#228;ge%20Eignungsleih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8F9F1-EE38-4295-807F-B7CE89CC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 EU Erklärung Unteraufträge Eignungsleihe</Template>
  <TotalTime>0</TotalTime>
  <Pages>2</Pages>
  <Words>389</Words>
  <Characters>2454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Hensel</dc:creator>
  <cp:lastModifiedBy>Wischer</cp:lastModifiedBy>
  <cp:revision>13</cp:revision>
  <cp:lastPrinted>2021-01-13T12:20:00Z</cp:lastPrinted>
  <dcterms:created xsi:type="dcterms:W3CDTF">2024-02-27T15:17:00Z</dcterms:created>
  <dcterms:modified xsi:type="dcterms:W3CDTF">2026-05-29T09:33:00Z</dcterms:modified>
</cp:coreProperties>
</file>